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1Light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200"/>
        <w:gridCol w:w="3600"/>
      </w:tblGrid>
      <w:tr w:rsidR="00BD2BBC" w:rsidRPr="00AA4794" w14:paraId="4163BDDA" w14:textId="77777777" w:rsidTr="00BD2B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145"/>
        </w:trPr>
        <w:tc>
          <w:tcPr>
            <w:tcW w:w="7200" w:type="dxa"/>
            <w:tcMar>
              <w:right w:w="288" w:type="dxa"/>
            </w:tcMar>
          </w:tcPr>
          <w:p w14:paraId="5FC31DDC" w14:textId="3E722FC8" w:rsidR="00BD2BBC" w:rsidRPr="00B041EE" w:rsidRDefault="00EE46BA" w:rsidP="00EE46BA">
            <w:pPr>
              <w:pStyle w:val="Date"/>
              <w:contextualSpacing/>
              <w:rPr>
                <w:rFonts w:ascii="Calibri" w:hAnsi="Calibri"/>
                <w:sz w:val="96"/>
                <w:szCs w:val="90"/>
              </w:rPr>
            </w:pPr>
            <w:r w:rsidRPr="00B041EE">
              <w:rPr>
                <w:rFonts w:ascii="Calibri" w:hAnsi="Calibri" w:cs="Segoe UI Semibold"/>
                <w:noProof/>
                <w:color w:val="264356" w:themeColor="text2" w:themeShade="BF"/>
                <w:sz w:val="96"/>
                <w:szCs w:val="90"/>
                <w:lang w:eastAsia="en-US"/>
              </w:rPr>
              <w:drawing>
                <wp:anchor distT="0" distB="0" distL="114300" distR="114300" simplePos="0" relativeHeight="251661312" behindDoc="1" locked="0" layoutInCell="1" allowOverlap="1" wp14:anchorId="39226176" wp14:editId="6718636E">
                  <wp:simplePos x="0" y="0"/>
                  <wp:positionH relativeFrom="column">
                    <wp:posOffset>1720215</wp:posOffset>
                  </wp:positionH>
                  <wp:positionV relativeFrom="paragraph">
                    <wp:posOffset>-231709</wp:posOffset>
                  </wp:positionV>
                  <wp:extent cx="1626870" cy="1468755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246" y="21292"/>
                      <wp:lineTo x="21246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su-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1D0E" w:rsidRPr="00B041EE">
              <w:rPr>
                <w:rFonts w:ascii="Calibri" w:hAnsi="Calibri"/>
                <w:sz w:val="96"/>
                <w:szCs w:val="90"/>
              </w:rPr>
              <w:t>ARE</w:t>
            </w:r>
          </w:p>
          <w:p w14:paraId="5B5D61BA" w14:textId="54683155" w:rsidR="00BD2BBC" w:rsidRPr="00B041EE" w:rsidRDefault="00FB1D0E" w:rsidP="00EE46BA">
            <w:pPr>
              <w:pStyle w:val="Date"/>
              <w:contextualSpacing/>
              <w:rPr>
                <w:rFonts w:ascii="Calibri" w:hAnsi="Calibri"/>
                <w:sz w:val="32"/>
                <w:szCs w:val="30"/>
              </w:rPr>
            </w:pPr>
            <w:r w:rsidRPr="00B041EE">
              <w:rPr>
                <w:rFonts w:ascii="Calibri" w:hAnsi="Calibri"/>
                <w:sz w:val="96"/>
                <w:szCs w:val="90"/>
              </w:rPr>
              <w:t xml:space="preserve">YOu </w:t>
            </w:r>
            <w:r w:rsidR="00281948" w:rsidRPr="00B041EE">
              <w:rPr>
                <w:rFonts w:ascii="Calibri" w:hAnsi="Calibri"/>
                <w:sz w:val="96"/>
                <w:szCs w:val="90"/>
              </w:rPr>
              <w:t xml:space="preserve">interested in </w:t>
            </w:r>
            <w:r w:rsidR="0089224A" w:rsidRPr="00B041EE">
              <w:rPr>
                <w:rFonts w:ascii="Calibri" w:hAnsi="Calibri"/>
                <w:sz w:val="96"/>
                <w:szCs w:val="90"/>
              </w:rPr>
              <w:t xml:space="preserve">behavioral </w:t>
            </w:r>
            <w:r w:rsidR="00281948" w:rsidRPr="00B041EE">
              <w:rPr>
                <w:rFonts w:ascii="Calibri" w:hAnsi="Calibri"/>
                <w:sz w:val="96"/>
                <w:szCs w:val="90"/>
              </w:rPr>
              <w:t>Research?</w:t>
            </w:r>
          </w:p>
          <w:p w14:paraId="287B107C" w14:textId="18B2F379" w:rsidR="00BD2BBC" w:rsidRPr="00BD2BBC" w:rsidRDefault="00BD2BBC" w:rsidP="008E5C78">
            <w:pPr>
              <w:pStyle w:val="Date"/>
              <w:contextualSpacing/>
              <w:rPr>
                <w:rFonts w:ascii="Calibri" w:hAnsi="Calibri"/>
                <w:sz w:val="30"/>
                <w:szCs w:val="30"/>
              </w:rPr>
            </w:pPr>
          </w:p>
          <w:p w14:paraId="2DC0E3E7" w14:textId="04A1FFA7" w:rsidR="0009274E" w:rsidRDefault="00BD2BBC" w:rsidP="0089224A">
            <w:pPr>
              <w:contextualSpacing/>
              <w:rPr>
                <w:rFonts w:ascii="Calibri" w:hAnsi="Calibri" w:cs="Calibri"/>
                <w:color w:val="264356" w:themeColor="text2" w:themeShade="BF"/>
                <w:sz w:val="36"/>
                <w:szCs w:val="38"/>
              </w:rPr>
            </w:pPr>
            <w:r w:rsidRPr="00EE46BA">
              <w:rPr>
                <w:rFonts w:ascii="Calibri" w:hAnsi="Calibri" w:cs="Calibri"/>
                <w:b/>
                <w:noProof/>
                <w:color w:val="0070C0"/>
                <w:sz w:val="36"/>
                <w:szCs w:val="38"/>
                <w:lang w:eastAsia="en-US"/>
              </w:rPr>
              <w:drawing>
                <wp:anchor distT="0" distB="0" distL="114300" distR="114300" simplePos="0" relativeHeight="251657216" behindDoc="1" locked="0" layoutInCell="1" allowOverlap="1" wp14:anchorId="16B1E8F8" wp14:editId="39E483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1714500" cy="2584450"/>
                  <wp:effectExtent l="0" t="0" r="12700" b="6350"/>
                  <wp:wrapTight wrapText="bothSides">
                    <wp:wrapPolygon edited="0">
                      <wp:start x="0" y="0"/>
                      <wp:lineTo x="0" y="21441"/>
                      <wp:lineTo x="21440" y="21441"/>
                      <wp:lineTo x="2144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ro-close-up-daytime-93612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1450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1948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G</w:t>
            </w:r>
            <w:r w:rsidR="00F73DEE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eorgia State University</w:t>
            </w:r>
            <w:r w:rsidR="00281948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’</w:t>
            </w:r>
            <w:r w:rsidR="0089224A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s</w:t>
            </w:r>
            <w:r w:rsidR="00281948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</w:t>
            </w:r>
            <w:r w:rsidR="00281948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  <w:u w:val="single"/>
              </w:rPr>
              <w:t>CHILD RESEARCH GROUP</w:t>
            </w:r>
            <w:r w:rsidR="00281948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is </w:t>
            </w:r>
            <w:r w:rsidR="0089224A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currently creating a </w:t>
            </w:r>
            <w:r w:rsidR="001125C4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confidential </w:t>
            </w:r>
            <w:r w:rsidR="0089224A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database of families interested in participating in behavioral research studies</w:t>
            </w:r>
            <w:r w:rsidR="00DB61CF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. </w:t>
            </w:r>
          </w:p>
          <w:p w14:paraId="55D956D9" w14:textId="77777777" w:rsidR="00AF3431" w:rsidRPr="0009274E" w:rsidRDefault="00AF3431" w:rsidP="0089224A">
            <w:pPr>
              <w:contextualSpacing/>
              <w:rPr>
                <w:rFonts w:ascii="Calibri" w:hAnsi="Calibri" w:cs="Calibri"/>
                <w:color w:val="264356" w:themeColor="text2" w:themeShade="BF"/>
                <w:sz w:val="36"/>
                <w:szCs w:val="38"/>
              </w:rPr>
            </w:pPr>
          </w:p>
          <w:p w14:paraId="315E1A37" w14:textId="2C17A87A" w:rsidR="0089224A" w:rsidRPr="00EE46BA" w:rsidRDefault="00F73DEE" w:rsidP="0009274E">
            <w:pPr>
              <w:keepLines/>
              <w:widowControl w:val="0"/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</w:pPr>
            <w:r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Please contact us if you would like to be considered fo</w:t>
            </w:r>
            <w:r w:rsidR="00B041EE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r our research </w:t>
            </w:r>
            <w:r w:rsidR="0009274E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studies spanning </w:t>
            </w:r>
            <w:r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childhood</w:t>
            </w:r>
            <w:r w:rsidR="00DB61CF"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!</w:t>
            </w:r>
            <w:r w:rsidR="0009274E" w:rsidRPr="004E6635">
              <w:rPr>
                <w:rFonts w:ascii="Calibri" w:hAnsi="Calibri"/>
                <w:b/>
                <w:noProof/>
                <w:color w:val="264356" w:themeColor="text2" w:themeShade="BF"/>
                <w:sz w:val="38"/>
                <w:szCs w:val="38"/>
                <w:lang w:eastAsia="en-US"/>
              </w:rPr>
              <w:t xml:space="preserve"> </w:t>
            </w:r>
          </w:p>
          <w:p w14:paraId="5BF3ED42" w14:textId="77777777" w:rsidR="0009274E" w:rsidRPr="00EE46BA" w:rsidRDefault="0009274E" w:rsidP="0089224A">
            <w:pPr>
              <w:contextualSpacing/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</w:pPr>
          </w:p>
          <w:p w14:paraId="338823A7" w14:textId="77777777" w:rsidR="00BB191A" w:rsidRPr="00EE46BA" w:rsidRDefault="00BB191A" w:rsidP="0089224A">
            <w:pPr>
              <w:contextualSpacing/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</w:pPr>
            <w:r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>If you are interested, in the future we will contact you when your family</w:t>
            </w:r>
            <w:bookmarkStart w:id="0" w:name="_GoBack"/>
            <w:bookmarkEnd w:id="0"/>
            <w:r w:rsidRPr="00EE46BA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t xml:space="preserve"> qualifies for a study.</w:t>
            </w:r>
          </w:p>
          <w:p w14:paraId="08CC9E42" w14:textId="77777777" w:rsidR="00BB191A" w:rsidRPr="00BD2BBC" w:rsidRDefault="00BB191A" w:rsidP="0089224A">
            <w:pPr>
              <w:rPr>
                <w:rFonts w:ascii="Calibri" w:hAnsi="Calibri" w:cs="Calibri"/>
                <w:color w:val="264356" w:themeColor="text2" w:themeShade="BF"/>
                <w:sz w:val="36"/>
                <w:szCs w:val="36"/>
              </w:rPr>
            </w:pPr>
          </w:p>
          <w:p w14:paraId="5364CF5C" w14:textId="3FC3411C" w:rsidR="00BB191A" w:rsidRPr="00BD2BBC" w:rsidRDefault="0009274E" w:rsidP="0089224A">
            <w:pPr>
              <w:rPr>
                <w:rFonts w:ascii="Segoe UI Semibold" w:hAnsi="Segoe UI Semibold" w:cs="Segoe UI Semibold"/>
                <w:color w:val="264356" w:themeColor="text2" w:themeShade="BF"/>
                <w:sz w:val="36"/>
                <w:szCs w:val="36"/>
              </w:rPr>
            </w:pPr>
            <w:r w:rsidRPr="004E6635">
              <w:rPr>
                <w:rFonts w:ascii="Calibri" w:hAnsi="Calibri" w:cs="Calibri"/>
                <w:b/>
                <w:noProof/>
                <w:color w:val="0070C0"/>
                <w:sz w:val="38"/>
                <w:szCs w:val="38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EE6E300" wp14:editId="512AF2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-1207770</wp:posOffset>
                  </wp:positionV>
                  <wp:extent cx="1714500" cy="2006600"/>
                  <wp:effectExtent l="0" t="0" r="12700" b="0"/>
                  <wp:wrapTight wrapText="bothSides">
                    <wp:wrapPolygon edited="0">
                      <wp:start x="0" y="0"/>
                      <wp:lineTo x="0" y="21327"/>
                      <wp:lineTo x="21440" y="21327"/>
                      <wp:lineTo x="2144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lls-blur-child-109614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842E67" w14:textId="40A5A44A" w:rsidR="00F73DEE" w:rsidRPr="00790731" w:rsidRDefault="00AF3431" w:rsidP="0089224A">
            <w:pPr>
              <w:rPr>
                <w:rFonts w:ascii="Calibri" w:hAnsi="Calibri"/>
                <w:color w:val="264356" w:themeColor="text2" w:themeShade="BF"/>
                <w:sz w:val="40"/>
              </w:rPr>
            </w:pPr>
            <w:r w:rsidRPr="0009274E">
              <w:rPr>
                <w:rFonts w:ascii="Calibri" w:hAnsi="Calibri" w:cs="Calibri"/>
                <w:b/>
                <w:color w:val="264356" w:themeColor="text2" w:themeShade="BF"/>
                <w:sz w:val="36"/>
                <w:szCs w:val="38"/>
              </w:rPr>
              <w:drawing>
                <wp:anchor distT="0" distB="0" distL="114300" distR="114300" simplePos="0" relativeHeight="251662336" behindDoc="0" locked="0" layoutInCell="1" allowOverlap="1" wp14:anchorId="383DDF5C" wp14:editId="2D9C91E9">
                  <wp:simplePos x="0" y="0"/>
                  <wp:positionH relativeFrom="column">
                    <wp:posOffset>-1816100</wp:posOffset>
                  </wp:positionH>
                  <wp:positionV relativeFrom="paragraph">
                    <wp:posOffset>-3007360</wp:posOffset>
                  </wp:positionV>
                  <wp:extent cx="1714500" cy="1378585"/>
                  <wp:effectExtent l="0" t="0" r="12700" b="0"/>
                  <wp:wrapTight wrapText="bothSides">
                    <wp:wrapPolygon edited="0">
                      <wp:start x="0" y="0"/>
                      <wp:lineTo x="0" y="21093"/>
                      <wp:lineTo x="21440" y="21093"/>
                      <wp:lineTo x="2144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id-997026_192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F4EFD3" w14:textId="77777777" w:rsidR="00F73DEE" w:rsidRPr="0089224A" w:rsidRDefault="00F73DEE" w:rsidP="0089224A">
            <w:pPr>
              <w:rPr>
                <w:rFonts w:ascii="Calibri" w:hAnsi="Calibri"/>
                <w:color w:val="0070C0"/>
                <w:sz w:val="40"/>
              </w:rPr>
            </w:pPr>
          </w:p>
          <w:p w14:paraId="4AA1334A" w14:textId="05F8C85E" w:rsidR="0089224A" w:rsidRPr="0089224A" w:rsidRDefault="0089224A" w:rsidP="0089224A">
            <w:pPr>
              <w:rPr>
                <w:rFonts w:ascii="Calibri" w:hAnsi="Calibri"/>
                <w:color w:val="0070C0"/>
                <w:sz w:val="40"/>
              </w:rPr>
            </w:pPr>
          </w:p>
          <w:p w14:paraId="25397C38" w14:textId="77777777" w:rsidR="0089224A" w:rsidRPr="0089224A" w:rsidRDefault="0089224A" w:rsidP="0089224A"/>
          <w:p w14:paraId="295F3E1F" w14:textId="77777777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600" w:type="dxa"/>
          </w:tcPr>
          <w:p w14:paraId="45DEF391" w14:textId="77777777" w:rsidR="000C781D" w:rsidRPr="00BD2BBC" w:rsidRDefault="000C781D" w:rsidP="000C781D">
            <w:pPr>
              <w:pStyle w:val="Heading2"/>
              <w:outlineLvl w:val="1"/>
              <w:rPr>
                <w:sz w:val="26"/>
                <w:szCs w:val="26"/>
              </w:rPr>
            </w:pPr>
            <w:r w:rsidRPr="00BD2BBC">
              <w:rPr>
                <w:sz w:val="26"/>
                <w:szCs w:val="26"/>
              </w:rPr>
              <w:t>We study social, emotional, language, and cognitive development in youth</w:t>
            </w:r>
          </w:p>
          <w:p w14:paraId="1532E662" w14:textId="77777777" w:rsidR="005C61E4" w:rsidRPr="00BD2BBC" w:rsidRDefault="00AF3431" w:rsidP="005C61E4">
            <w:pPr>
              <w:pStyle w:val="Heading2"/>
              <w:outlineLvl w:val="1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alias w:val="Dividing line graphic:"/>
                <w:tag w:val="Dividing line graphic:"/>
                <w:id w:val="-909312545"/>
                <w:placeholder>
                  <w:docPart w:val="1E33986633864910A155C81449B96506"/>
                </w:placeholder>
                <w:temporary/>
                <w:showingPlcHdr/>
                <w:text/>
              </w:sdtPr>
              <w:sdtEndPr/>
              <w:sdtContent>
                <w:r w:rsidR="005C61E4" w:rsidRPr="00BD2BBC">
                  <w:rPr>
                    <w:sz w:val="26"/>
                    <w:szCs w:val="26"/>
                  </w:rPr>
                  <w:t>────</w:t>
                </w:r>
              </w:sdtContent>
            </w:sdt>
          </w:p>
          <w:p w14:paraId="5CBCF5DF" w14:textId="77777777" w:rsidR="009774F9" w:rsidRPr="00BD2BBC" w:rsidRDefault="009774F9" w:rsidP="009774F9">
            <w:pPr>
              <w:pStyle w:val="Heading2"/>
              <w:outlineLvl w:val="1"/>
              <w:rPr>
                <w:sz w:val="26"/>
                <w:szCs w:val="26"/>
              </w:rPr>
            </w:pPr>
            <w:r w:rsidRPr="00BD2BBC">
              <w:rPr>
                <w:sz w:val="26"/>
                <w:szCs w:val="26"/>
              </w:rPr>
              <w:t>We conduct research from birth to age 17</w:t>
            </w:r>
          </w:p>
          <w:p w14:paraId="583155A9" w14:textId="77777777" w:rsidR="005C61E4" w:rsidRPr="00BD2BBC" w:rsidRDefault="00AF3431" w:rsidP="005C61E4">
            <w:pPr>
              <w:pStyle w:val="Heading2"/>
              <w:outlineLvl w:val="1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alias w:val="Dividing line graphic:"/>
                <w:tag w:val="Dividing line graphic:"/>
                <w:id w:val="1193575528"/>
                <w:placeholder>
                  <w:docPart w:val="1E8DCE4E0E54467E920C99C269B984E5"/>
                </w:placeholder>
                <w:temporary/>
                <w:showingPlcHdr/>
                <w:text/>
              </w:sdtPr>
              <w:sdtEndPr/>
              <w:sdtContent>
                <w:r w:rsidR="005C61E4" w:rsidRPr="00BD2BBC">
                  <w:rPr>
                    <w:sz w:val="26"/>
                    <w:szCs w:val="26"/>
                  </w:rPr>
                  <w:t>────</w:t>
                </w:r>
              </w:sdtContent>
            </w:sdt>
          </w:p>
          <w:p w14:paraId="77B01294" w14:textId="77777777" w:rsidR="005C61E4" w:rsidRPr="00BD2BBC" w:rsidRDefault="0089224A" w:rsidP="005C61E4">
            <w:pPr>
              <w:pStyle w:val="Heading2"/>
              <w:outlineLvl w:val="1"/>
              <w:rPr>
                <w:sz w:val="26"/>
                <w:szCs w:val="26"/>
              </w:rPr>
            </w:pPr>
            <w:r w:rsidRPr="00BD2BBC">
              <w:rPr>
                <w:sz w:val="26"/>
                <w:szCs w:val="26"/>
              </w:rPr>
              <w:t>Participation typically involves one or two visits to a lab</w:t>
            </w:r>
          </w:p>
          <w:p w14:paraId="38C59DF8" w14:textId="77777777" w:rsidR="005C61E4" w:rsidRPr="00BD2BBC" w:rsidRDefault="00AF3431" w:rsidP="005C61E4">
            <w:pPr>
              <w:pStyle w:val="Heading2"/>
              <w:outlineLvl w:val="1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alias w:val="Dividing line graphic:"/>
                <w:tag w:val="Dividing line graphic:"/>
                <w:id w:val="-59171642"/>
                <w:placeholder>
                  <w:docPart w:val="F7A206AF64FE4FCCB91C853B481E266D"/>
                </w:placeholder>
                <w:temporary/>
                <w:showingPlcHdr/>
                <w:text/>
              </w:sdtPr>
              <w:sdtEndPr/>
              <w:sdtContent>
                <w:r w:rsidR="005C61E4" w:rsidRPr="00BD2BBC">
                  <w:rPr>
                    <w:sz w:val="26"/>
                    <w:szCs w:val="26"/>
                  </w:rPr>
                  <w:t>────</w:t>
                </w:r>
              </w:sdtContent>
            </w:sdt>
          </w:p>
          <w:p w14:paraId="104A03A5" w14:textId="77777777" w:rsidR="003E48C6" w:rsidRDefault="001125C4" w:rsidP="005C61E4">
            <w:pPr>
              <w:pStyle w:val="Heading3"/>
              <w:outlineLvl w:val="2"/>
              <w:rPr>
                <w:rFonts w:ascii="Calibri" w:hAnsi="Calibri" w:cs="Calibri"/>
                <w:sz w:val="36"/>
                <w:szCs w:val="30"/>
                <w:u w:val="single"/>
              </w:rPr>
            </w:pPr>
            <w:r w:rsidRPr="00B72584">
              <w:rPr>
                <w:rFonts w:ascii="Calibri" w:hAnsi="Calibri" w:cs="Calibri"/>
                <w:sz w:val="36"/>
                <w:szCs w:val="30"/>
                <w:u w:val="single"/>
              </w:rPr>
              <w:t>GSU DEPARTMENT OF PSYCHOLOGY</w:t>
            </w:r>
          </w:p>
          <w:p w14:paraId="027A8E89" w14:textId="77777777" w:rsidR="00497966" w:rsidRPr="00B72584" w:rsidRDefault="00497966" w:rsidP="005C61E4">
            <w:pPr>
              <w:pStyle w:val="Heading3"/>
              <w:outlineLvl w:val="2"/>
              <w:rPr>
                <w:rFonts w:ascii="Calibri" w:hAnsi="Calibri" w:cs="Calibri"/>
                <w:sz w:val="36"/>
                <w:szCs w:val="30"/>
                <w:u w:val="single"/>
              </w:rPr>
            </w:pPr>
          </w:p>
          <w:p w14:paraId="32BADD16" w14:textId="77777777" w:rsidR="001B5DF6" w:rsidRPr="001B376F" w:rsidRDefault="001125C4" w:rsidP="001B376F">
            <w:pPr>
              <w:pStyle w:val="ContactInfo"/>
              <w:rPr>
                <w:rFonts w:ascii="Calibri" w:hAnsi="Calibri" w:cs="Calibri"/>
                <w:b/>
                <w:sz w:val="28"/>
              </w:rPr>
            </w:pPr>
            <w:r w:rsidRPr="001B376F">
              <w:rPr>
                <w:rFonts w:ascii="Calibri" w:hAnsi="Calibri" w:cs="Calibri"/>
                <w:b/>
                <w:sz w:val="28"/>
              </w:rPr>
              <w:t>Want to join?</w:t>
            </w:r>
          </w:p>
          <w:p w14:paraId="45C05B21" w14:textId="77777777" w:rsidR="00387D08" w:rsidRDefault="00387D08" w:rsidP="001B376F">
            <w:pPr>
              <w:pStyle w:val="ContactInf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Submit a form on our website</w:t>
            </w:r>
            <w:r w:rsidR="001B376F" w:rsidRPr="00387D08">
              <w:rPr>
                <w:rFonts w:ascii="Calibri" w:hAnsi="Calibri" w:cs="Calibri"/>
              </w:rPr>
              <w:t>:</w:t>
            </w:r>
          </w:p>
          <w:p w14:paraId="7F74CC10" w14:textId="77777777" w:rsidR="001B376F" w:rsidRDefault="001B376F" w:rsidP="001B376F">
            <w:pPr>
              <w:pStyle w:val="ContactInfo"/>
              <w:rPr>
                <w:rFonts w:ascii="Calibri" w:hAnsi="Calibri" w:cs="Calibri"/>
              </w:rPr>
            </w:pPr>
            <w:r w:rsidRPr="00387D08">
              <w:rPr>
                <w:rFonts w:ascii="Calibri" w:hAnsi="Calibri" w:cs="Calibri"/>
              </w:rPr>
              <w:t xml:space="preserve"> </w:t>
            </w:r>
            <w:proofErr w:type="gramStart"/>
            <w:r w:rsidR="00387D08">
              <w:rPr>
                <w:rFonts w:ascii="Calibri" w:hAnsi="Calibri" w:cs="Calibri"/>
              </w:rPr>
              <w:t>gsuchildresearch.weebly.com</w:t>
            </w:r>
            <w:proofErr w:type="gramEnd"/>
          </w:p>
          <w:p w14:paraId="3EC5822A" w14:textId="77777777" w:rsidR="00497966" w:rsidRDefault="00497966" w:rsidP="001B376F">
            <w:pPr>
              <w:pStyle w:val="ContactInfo"/>
              <w:rPr>
                <w:rFonts w:ascii="Calibri" w:hAnsi="Calibri" w:cs="Calibri"/>
              </w:rPr>
            </w:pPr>
          </w:p>
          <w:p w14:paraId="3A1F64F1" w14:textId="77777777" w:rsidR="00497966" w:rsidRPr="00497966" w:rsidRDefault="001125C4" w:rsidP="001B376F">
            <w:pPr>
              <w:pStyle w:val="ContactInfo"/>
              <w:rPr>
                <w:rFonts w:ascii="Calibri" w:hAnsi="Calibri" w:cs="Calibri"/>
                <w:b/>
                <w:sz w:val="28"/>
                <w:szCs w:val="28"/>
                <w:u w:val="single"/>
              </w:rPr>
            </w:pPr>
            <w:r w:rsidRPr="00497966">
              <w:rPr>
                <w:rFonts w:ascii="Calibri" w:hAnsi="Calibri" w:cs="Calibri"/>
                <w:b/>
                <w:sz w:val="28"/>
                <w:szCs w:val="28"/>
                <w:u w:val="single"/>
              </w:rPr>
              <w:t>Contact us!</w:t>
            </w:r>
          </w:p>
          <w:p w14:paraId="617049AA" w14:textId="77777777" w:rsidR="00103F2B" w:rsidRPr="001125C4" w:rsidRDefault="00497966" w:rsidP="001B376F">
            <w:pPr>
              <w:pStyle w:val="Heading3"/>
              <w:outlineLvl w:val="2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 xml:space="preserve">Phone: </w:t>
            </w:r>
            <w:r w:rsidR="001125C4" w:rsidRPr="001125C4">
              <w:rPr>
                <w:rFonts w:ascii="Calibri" w:hAnsi="Calibri" w:cs="Calibri"/>
                <w:sz w:val="26"/>
                <w:szCs w:val="26"/>
              </w:rPr>
              <w:t>(</w:t>
            </w:r>
            <w:r w:rsidR="00387D08">
              <w:rPr>
                <w:rFonts w:ascii="Calibri" w:hAnsi="Calibri" w:cs="Calibri"/>
                <w:sz w:val="26"/>
                <w:szCs w:val="26"/>
              </w:rPr>
              <w:t>404) 413-</w:t>
            </w:r>
            <w:r w:rsidR="00915CAB">
              <w:rPr>
                <w:rFonts w:ascii="Calibri" w:hAnsi="Calibri" w:cs="Calibri"/>
                <w:sz w:val="26"/>
                <w:szCs w:val="26"/>
              </w:rPr>
              <w:t>6332</w:t>
            </w:r>
          </w:p>
          <w:p w14:paraId="2BC6EFFA" w14:textId="77777777" w:rsidR="00103F2B" w:rsidRDefault="00497966" w:rsidP="001B376F">
            <w:pPr>
              <w:pStyle w:val="ContactInfo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EMAIL: childresearch@gsu.edu</w:t>
            </w:r>
          </w:p>
          <w:p w14:paraId="09F10EE8" w14:textId="77777777" w:rsidR="005C61E4" w:rsidRDefault="00FB1D0E" w:rsidP="00497966">
            <w:pPr>
              <w:pStyle w:val="ContactInfo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Facebook: @</w:t>
            </w:r>
            <w:proofErr w:type="spellStart"/>
            <w:r>
              <w:rPr>
                <w:rFonts w:ascii="Calibri" w:hAnsi="Calibri" w:cs="Calibri"/>
                <w:sz w:val="26"/>
                <w:szCs w:val="26"/>
              </w:rPr>
              <w:t>gsuchildresearch</w:t>
            </w:r>
            <w:proofErr w:type="spellEnd"/>
          </w:p>
          <w:p w14:paraId="7FD59FE3" w14:textId="77777777" w:rsidR="00497966" w:rsidRPr="00497966" w:rsidRDefault="00497966" w:rsidP="00497966">
            <w:pPr>
              <w:pStyle w:val="ContactInfo"/>
              <w:rPr>
                <w:rFonts w:ascii="Calibri" w:hAnsi="Calibri" w:cs="Calibri"/>
                <w:sz w:val="26"/>
                <w:szCs w:val="26"/>
              </w:rPr>
            </w:pPr>
            <w:proofErr w:type="spellStart"/>
            <w:r>
              <w:rPr>
                <w:rFonts w:ascii="Calibri" w:hAnsi="Calibri" w:cs="Calibri"/>
                <w:sz w:val="26"/>
                <w:szCs w:val="26"/>
              </w:rPr>
              <w:t>Instagram</w:t>
            </w:r>
            <w:proofErr w:type="spellEnd"/>
            <w:r>
              <w:rPr>
                <w:rFonts w:ascii="Calibri" w:hAnsi="Calibri" w:cs="Calibri"/>
                <w:sz w:val="26"/>
                <w:szCs w:val="26"/>
              </w:rPr>
              <w:t>: @</w:t>
            </w:r>
            <w:proofErr w:type="spellStart"/>
            <w:r>
              <w:rPr>
                <w:rFonts w:ascii="Calibri" w:hAnsi="Calibri" w:cs="Calibri"/>
                <w:sz w:val="26"/>
                <w:szCs w:val="26"/>
              </w:rPr>
              <w:t>gsuchildresearch</w:t>
            </w:r>
            <w:proofErr w:type="spellEnd"/>
          </w:p>
        </w:tc>
      </w:tr>
    </w:tbl>
    <w:p w14:paraId="2A772DBC" w14:textId="77777777" w:rsidR="005C61E4" w:rsidRPr="00BD2BBC" w:rsidRDefault="005C61E4" w:rsidP="00BD2BBC">
      <w:pPr>
        <w:tabs>
          <w:tab w:val="left" w:pos="8553"/>
        </w:tabs>
      </w:pPr>
    </w:p>
    <w:sectPr w:rsidR="005C61E4" w:rsidRPr="00BD2BBC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025272" w14:textId="77777777" w:rsidR="0061627B" w:rsidRDefault="0061627B" w:rsidP="005F5D5F">
      <w:pPr>
        <w:spacing w:after="0" w:line="240" w:lineRule="auto"/>
      </w:pPr>
      <w:r>
        <w:separator/>
      </w:r>
    </w:p>
  </w:endnote>
  <w:endnote w:type="continuationSeparator" w:id="0">
    <w:p w14:paraId="68A7E87F" w14:textId="77777777" w:rsidR="0061627B" w:rsidRDefault="0061627B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 Semibold">
    <w:altName w:val="Arial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0B08FE" w14:textId="77777777" w:rsidR="0061627B" w:rsidRDefault="0061627B" w:rsidP="005F5D5F">
      <w:pPr>
        <w:spacing w:after="0" w:line="240" w:lineRule="auto"/>
      </w:pPr>
      <w:r>
        <w:separator/>
      </w:r>
    </w:p>
  </w:footnote>
  <w:footnote w:type="continuationSeparator" w:id="0">
    <w:p w14:paraId="36FCE746" w14:textId="77777777" w:rsidR="0061627B" w:rsidRDefault="0061627B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297D9F"/>
    <w:multiLevelType w:val="hybridMultilevel"/>
    <w:tmpl w:val="725A8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948"/>
    <w:rsid w:val="000168C0"/>
    <w:rsid w:val="000427C6"/>
    <w:rsid w:val="00076F31"/>
    <w:rsid w:val="0009274E"/>
    <w:rsid w:val="000B4C91"/>
    <w:rsid w:val="000C781D"/>
    <w:rsid w:val="000E2CE4"/>
    <w:rsid w:val="0010176B"/>
    <w:rsid w:val="00103F2B"/>
    <w:rsid w:val="001125C4"/>
    <w:rsid w:val="00171CDD"/>
    <w:rsid w:val="00175521"/>
    <w:rsid w:val="00181FB9"/>
    <w:rsid w:val="001B376F"/>
    <w:rsid w:val="001B5DF6"/>
    <w:rsid w:val="00251739"/>
    <w:rsid w:val="00261A78"/>
    <w:rsid w:val="00281948"/>
    <w:rsid w:val="002E22F5"/>
    <w:rsid w:val="00387D08"/>
    <w:rsid w:val="003B6A17"/>
    <w:rsid w:val="003D58F3"/>
    <w:rsid w:val="003E48C6"/>
    <w:rsid w:val="00411532"/>
    <w:rsid w:val="00497966"/>
    <w:rsid w:val="004E6635"/>
    <w:rsid w:val="005222EE"/>
    <w:rsid w:val="00541BB3"/>
    <w:rsid w:val="00544732"/>
    <w:rsid w:val="005C61E4"/>
    <w:rsid w:val="005F5D5F"/>
    <w:rsid w:val="006035F0"/>
    <w:rsid w:val="0061627B"/>
    <w:rsid w:val="006358CB"/>
    <w:rsid w:val="00665EA1"/>
    <w:rsid w:val="006B57FB"/>
    <w:rsid w:val="006E5B0F"/>
    <w:rsid w:val="007151E3"/>
    <w:rsid w:val="00784DFC"/>
    <w:rsid w:val="00790731"/>
    <w:rsid w:val="0079199F"/>
    <w:rsid w:val="007B5354"/>
    <w:rsid w:val="007F4D5C"/>
    <w:rsid w:val="00837654"/>
    <w:rsid w:val="00880783"/>
    <w:rsid w:val="0089224A"/>
    <w:rsid w:val="008B5772"/>
    <w:rsid w:val="008C031F"/>
    <w:rsid w:val="008C1756"/>
    <w:rsid w:val="008D17FF"/>
    <w:rsid w:val="008E5C78"/>
    <w:rsid w:val="008F6C52"/>
    <w:rsid w:val="009141C6"/>
    <w:rsid w:val="00915CAB"/>
    <w:rsid w:val="009774F9"/>
    <w:rsid w:val="009E0C8A"/>
    <w:rsid w:val="00A03450"/>
    <w:rsid w:val="00A97C88"/>
    <w:rsid w:val="00AA4794"/>
    <w:rsid w:val="00AB3068"/>
    <w:rsid w:val="00AB58F4"/>
    <w:rsid w:val="00AF32DC"/>
    <w:rsid w:val="00AF3431"/>
    <w:rsid w:val="00B041EE"/>
    <w:rsid w:val="00B30EAA"/>
    <w:rsid w:val="00B46A60"/>
    <w:rsid w:val="00B72584"/>
    <w:rsid w:val="00BB191A"/>
    <w:rsid w:val="00BC6ED1"/>
    <w:rsid w:val="00BD2BBC"/>
    <w:rsid w:val="00BF5A1F"/>
    <w:rsid w:val="00C57F20"/>
    <w:rsid w:val="00D156D9"/>
    <w:rsid w:val="00D16845"/>
    <w:rsid w:val="00D56FBE"/>
    <w:rsid w:val="00D751DD"/>
    <w:rsid w:val="00DB61CF"/>
    <w:rsid w:val="00E33838"/>
    <w:rsid w:val="00E3564F"/>
    <w:rsid w:val="00EC1838"/>
    <w:rsid w:val="00EE46BA"/>
    <w:rsid w:val="00F04D05"/>
    <w:rsid w:val="00F2548A"/>
    <w:rsid w:val="00F73DEE"/>
    <w:rsid w:val="00F96204"/>
    <w:rsid w:val="00FA21D4"/>
    <w:rsid w:val="00FB1D0E"/>
    <w:rsid w:val="00FB2003"/>
    <w:rsid w:val="00FE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70FF5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5B74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134163" w:themeColor="accent2" w:themeShade="80"/>
        <w:left w:val="single" w:sz="2" w:space="12" w:color="134163" w:themeColor="accent2" w:themeShade="80"/>
        <w:bottom w:val="single" w:sz="2" w:space="31" w:color="134163" w:themeColor="accent2" w:themeShade="80"/>
        <w:right w:val="single" w:sz="2" w:space="12" w:color="134163" w:themeColor="accent2" w:themeShade="80"/>
      </w:pBdr>
      <w:shd w:val="clear" w:color="auto" w:fill="134163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134163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1481A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1CADE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1CADE4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0D567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0D567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305250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0D567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Ind w:w="0" w:type="dxa"/>
      <w:tblBorders>
        <w:top w:val="single" w:sz="8" w:space="0" w:color="1CADE4" w:themeColor="accent1"/>
        <w:bottom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Borders>
        <w:top w:val="single" w:sz="8" w:space="0" w:color="2683C6" w:themeColor="accent2"/>
        <w:bottom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Ind w:w="0" w:type="dxa"/>
      <w:tblBorders>
        <w:top w:val="single" w:sz="8" w:space="0" w:color="27CED7" w:themeColor="accent3"/>
        <w:bottom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Ind w:w="0" w:type="dxa"/>
      <w:tblBorders>
        <w:top w:val="single" w:sz="8" w:space="0" w:color="42BA97" w:themeColor="accent4"/>
        <w:bottom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Ind w:w="0" w:type="dxa"/>
      <w:tblBorders>
        <w:top w:val="single" w:sz="8" w:space="0" w:color="3E8853" w:themeColor="accent5"/>
        <w:bottom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Ind w:w="0" w:type="dxa"/>
      <w:tblBorders>
        <w:top w:val="single" w:sz="8" w:space="0" w:color="62A39F" w:themeColor="accent6"/>
        <w:bottom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Ind w:w="0" w:type="dxa"/>
      <w:tblBorders>
        <w:top w:val="single" w:sz="4" w:space="0" w:color="1CADE4" w:themeColor="accent1"/>
        <w:bottom w:val="single" w:sz="4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Borders>
        <w:top w:val="single" w:sz="4" w:space="0" w:color="2683C6" w:themeColor="accent2"/>
        <w:bottom w:val="single" w:sz="4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Ind w:w="0" w:type="dxa"/>
      <w:tblBorders>
        <w:top w:val="single" w:sz="4" w:space="0" w:color="27CED7" w:themeColor="accent3"/>
        <w:bottom w:val="single" w:sz="4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Ind w:w="0" w:type="dxa"/>
      <w:tblBorders>
        <w:top w:val="single" w:sz="4" w:space="0" w:color="42BA97" w:themeColor="accent4"/>
        <w:bottom w:val="single" w:sz="4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Ind w:w="0" w:type="dxa"/>
      <w:tblBorders>
        <w:top w:val="single" w:sz="4" w:space="0" w:color="3E8853" w:themeColor="accent5"/>
        <w:bottom w:val="single" w:sz="4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Ind w:w="0" w:type="dxa"/>
      <w:tblBorders>
        <w:top w:val="single" w:sz="4" w:space="0" w:color="62A39F" w:themeColor="accent6"/>
        <w:bottom w:val="single" w:sz="4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CADE4" w:themeColor="accent1"/>
        <w:bottom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2"/>
        <w:bottom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CED7" w:themeColor="accent3"/>
        <w:bottom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2BA97" w:themeColor="accent4"/>
        <w:bottom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E8853" w:themeColor="accent5"/>
        <w:bottom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A39F" w:themeColor="accent6"/>
        <w:bottom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1">
    <w:name w:val="Plain Table 1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E5B0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1481AB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5B74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134163" w:themeColor="accent2" w:themeShade="80"/>
        <w:left w:val="single" w:sz="2" w:space="12" w:color="134163" w:themeColor="accent2" w:themeShade="80"/>
        <w:bottom w:val="single" w:sz="2" w:space="31" w:color="134163" w:themeColor="accent2" w:themeShade="80"/>
        <w:right w:val="single" w:sz="2" w:space="12" w:color="134163" w:themeColor="accent2" w:themeShade="80"/>
      </w:pBdr>
      <w:shd w:val="clear" w:color="auto" w:fill="134163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134163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1481A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1481AB" w:themeColor="accent1" w:themeShade="BF"/>
        <w:left w:val="single" w:sz="2" w:space="12" w:color="1481AB" w:themeColor="accent1" w:themeShade="BF"/>
        <w:bottom w:val="single" w:sz="2" w:space="16" w:color="1481AB" w:themeColor="accent1" w:themeShade="BF"/>
        <w:right w:val="single" w:sz="2" w:space="12" w:color="1481AB" w:themeColor="accent1" w:themeShade="BF"/>
      </w:pBdr>
      <w:shd w:val="clear" w:color="auto" w:fill="1481A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1CADE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1CADE4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0D567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0D567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305250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0D567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Ind w:w="0" w:type="dxa"/>
      <w:tblBorders>
        <w:top w:val="single" w:sz="8" w:space="0" w:color="1CADE4" w:themeColor="accent1"/>
        <w:bottom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Borders>
        <w:top w:val="single" w:sz="8" w:space="0" w:color="2683C6" w:themeColor="accent2"/>
        <w:bottom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Ind w:w="0" w:type="dxa"/>
      <w:tblBorders>
        <w:top w:val="single" w:sz="8" w:space="0" w:color="27CED7" w:themeColor="accent3"/>
        <w:bottom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Ind w:w="0" w:type="dxa"/>
      <w:tblBorders>
        <w:top w:val="single" w:sz="8" w:space="0" w:color="42BA97" w:themeColor="accent4"/>
        <w:bottom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Ind w:w="0" w:type="dxa"/>
      <w:tblBorders>
        <w:top w:val="single" w:sz="8" w:space="0" w:color="3E8853" w:themeColor="accent5"/>
        <w:bottom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Ind w:w="0" w:type="dxa"/>
      <w:tblBorders>
        <w:top w:val="single" w:sz="8" w:space="0" w:color="62A39F" w:themeColor="accent6"/>
        <w:bottom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Ind w:w="0" w:type="dxa"/>
      <w:tblBorders>
        <w:top w:val="single" w:sz="4" w:space="0" w:color="1CADE4" w:themeColor="accent1"/>
        <w:bottom w:val="single" w:sz="4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Borders>
        <w:top w:val="single" w:sz="4" w:space="0" w:color="2683C6" w:themeColor="accent2"/>
        <w:bottom w:val="single" w:sz="4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Ind w:w="0" w:type="dxa"/>
      <w:tblBorders>
        <w:top w:val="single" w:sz="4" w:space="0" w:color="27CED7" w:themeColor="accent3"/>
        <w:bottom w:val="single" w:sz="4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Ind w:w="0" w:type="dxa"/>
      <w:tblBorders>
        <w:top w:val="single" w:sz="4" w:space="0" w:color="42BA97" w:themeColor="accent4"/>
        <w:bottom w:val="single" w:sz="4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Ind w:w="0" w:type="dxa"/>
      <w:tblBorders>
        <w:top w:val="single" w:sz="4" w:space="0" w:color="3E8853" w:themeColor="accent5"/>
        <w:bottom w:val="single" w:sz="4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Ind w:w="0" w:type="dxa"/>
      <w:tblBorders>
        <w:top w:val="single" w:sz="4" w:space="0" w:color="62A39F" w:themeColor="accent6"/>
        <w:bottom w:val="single" w:sz="4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6E5B0F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6E5B0F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6E5B0F"/>
    <w:pPr>
      <w:spacing w:after="0" w:line="240" w:lineRule="auto"/>
    </w:pPr>
    <w:rPr>
      <w:color w:val="1D99A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6E5B0F"/>
    <w:pPr>
      <w:spacing w:after="0" w:line="240" w:lineRule="auto"/>
    </w:pPr>
    <w:rPr>
      <w:color w:val="318B7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6E5B0F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6E5B0F"/>
    <w:pPr>
      <w:spacing w:after="0" w:line="240" w:lineRule="auto"/>
    </w:pPr>
    <w:rPr>
      <w:color w:val="487B77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CADE4" w:themeColor="accent1"/>
        <w:bottom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2"/>
        <w:bottom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CED7" w:themeColor="accent3"/>
        <w:bottom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2BA97" w:themeColor="accent4"/>
        <w:bottom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E8853" w:themeColor="accent5"/>
        <w:bottom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A39F" w:themeColor="accent6"/>
        <w:bottom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customStyle="1" w:styleId="PlainTable11">
    <w:name w:val="Plain Table 1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6E5B0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1481A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ichel6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E33986633864910A155C81449B96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71776-F06A-4619-B5F3-783830C2C5B8}"/>
      </w:docPartPr>
      <w:docPartBody>
        <w:p w:rsidR="00830A13" w:rsidRDefault="001468E5">
          <w:pPr>
            <w:pStyle w:val="1E33986633864910A155C81449B96506"/>
          </w:pPr>
          <w:r w:rsidRPr="00AA4794">
            <w:t>────</w:t>
          </w:r>
        </w:p>
      </w:docPartBody>
    </w:docPart>
    <w:docPart>
      <w:docPartPr>
        <w:name w:val="1E8DCE4E0E54467E920C99C269B98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8EB05-6992-4A69-806C-6519D5739F33}"/>
      </w:docPartPr>
      <w:docPartBody>
        <w:p w:rsidR="00830A13" w:rsidRDefault="001468E5">
          <w:pPr>
            <w:pStyle w:val="1E8DCE4E0E54467E920C99C269B984E5"/>
          </w:pPr>
          <w:r w:rsidRPr="00AA4794">
            <w:t>────</w:t>
          </w:r>
        </w:p>
      </w:docPartBody>
    </w:docPart>
    <w:docPart>
      <w:docPartPr>
        <w:name w:val="F7A206AF64FE4FCCB91C853B481E2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B6F75-D2C4-409E-9BC1-B6588E10375B}"/>
      </w:docPartPr>
      <w:docPartBody>
        <w:p w:rsidR="00830A13" w:rsidRDefault="001468E5">
          <w:pPr>
            <w:pStyle w:val="F7A206AF64FE4FCCB91C853B481E266D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 Semibold">
    <w:altName w:val="Arial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6F6"/>
    <w:rsid w:val="00131A62"/>
    <w:rsid w:val="001468E5"/>
    <w:rsid w:val="00172F65"/>
    <w:rsid w:val="00194657"/>
    <w:rsid w:val="0050187D"/>
    <w:rsid w:val="005C16F6"/>
    <w:rsid w:val="00830A13"/>
    <w:rsid w:val="008F6BAB"/>
    <w:rsid w:val="00CD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91B45305624853909A22705670AD23">
    <w:name w:val="8E91B45305624853909A22705670AD23"/>
  </w:style>
  <w:style w:type="paragraph" w:customStyle="1" w:styleId="988B69A1C9D74AA09FEBD622480D9E44">
    <w:name w:val="988B69A1C9D74AA09FEBD622480D9E44"/>
  </w:style>
  <w:style w:type="paragraph" w:customStyle="1" w:styleId="5244AF3CE45C4CCE837CF6E7E4D5FFA0">
    <w:name w:val="5244AF3CE45C4CCE837CF6E7E4D5FFA0"/>
  </w:style>
  <w:style w:type="paragraph" w:customStyle="1" w:styleId="8549FB6079124184B4AD0DEE70028BD2">
    <w:name w:val="8549FB6079124184B4AD0DEE70028BD2"/>
  </w:style>
  <w:style w:type="paragraph" w:customStyle="1" w:styleId="EC5C87423861431E83A4B965CAD0FE30">
    <w:name w:val="EC5C87423861431E83A4B965CAD0FE30"/>
  </w:style>
  <w:style w:type="paragraph" w:customStyle="1" w:styleId="1E33986633864910A155C81449B96506">
    <w:name w:val="1E33986633864910A155C81449B96506"/>
  </w:style>
  <w:style w:type="paragraph" w:customStyle="1" w:styleId="6B5F589F317844D7BD68FD567E2B46F3">
    <w:name w:val="6B5F589F317844D7BD68FD567E2B46F3"/>
  </w:style>
  <w:style w:type="paragraph" w:customStyle="1" w:styleId="1E8DCE4E0E54467E920C99C269B984E5">
    <w:name w:val="1E8DCE4E0E54467E920C99C269B984E5"/>
  </w:style>
  <w:style w:type="paragraph" w:customStyle="1" w:styleId="4C5E636E6BC24171AF2F995411B4228F">
    <w:name w:val="4C5E636E6BC24171AF2F995411B4228F"/>
  </w:style>
  <w:style w:type="paragraph" w:customStyle="1" w:styleId="F7A206AF64FE4FCCB91C853B481E266D">
    <w:name w:val="F7A206AF64FE4FCCB91C853B481E266D"/>
  </w:style>
  <w:style w:type="paragraph" w:customStyle="1" w:styleId="701B5C8972264A0AB96F614342AED838">
    <w:name w:val="701B5C8972264A0AB96F614342AED838"/>
  </w:style>
  <w:style w:type="paragraph" w:customStyle="1" w:styleId="872F14B39C094D458D40AF9B87106AEF">
    <w:name w:val="872F14B39C094D458D40AF9B87106AEF"/>
  </w:style>
  <w:style w:type="paragraph" w:customStyle="1" w:styleId="EACBF040C4A143F59A839A6FCC2F1F2B">
    <w:name w:val="EACBF040C4A143F59A839A6FCC2F1F2B"/>
  </w:style>
  <w:style w:type="paragraph" w:customStyle="1" w:styleId="DB3918093E774D64B51FF824414D18B9">
    <w:name w:val="DB3918093E774D64B51FF824414D18B9"/>
  </w:style>
  <w:style w:type="paragraph" w:customStyle="1" w:styleId="2A0E3688CF7C423A924177D06AA28A42">
    <w:name w:val="2A0E3688CF7C423A924177D06AA28A42"/>
  </w:style>
  <w:style w:type="paragraph" w:customStyle="1" w:styleId="C96317D301C84E479FD43D97F1E8414A">
    <w:name w:val="C96317D301C84E479FD43D97F1E8414A"/>
  </w:style>
  <w:style w:type="paragraph" w:customStyle="1" w:styleId="15282646F60F47F1AADB0C24609931E4">
    <w:name w:val="15282646F60F47F1AADB0C24609931E4"/>
  </w:style>
  <w:style w:type="paragraph" w:customStyle="1" w:styleId="CDCD3933D01040F0907F0A023E839F94">
    <w:name w:val="CDCD3933D01040F0907F0A023E839F94"/>
  </w:style>
  <w:style w:type="paragraph" w:customStyle="1" w:styleId="DA5FA9284FAF4A56B0D2335F0EBB33CD">
    <w:name w:val="DA5FA9284FAF4A56B0D2335F0EBB33CD"/>
    <w:rsid w:val="005C16F6"/>
  </w:style>
  <w:style w:type="paragraph" w:customStyle="1" w:styleId="9465668EE6E447ACBCDF4A6491256EAF">
    <w:name w:val="9465668EE6E447ACBCDF4A6491256EAF"/>
    <w:rsid w:val="00830A13"/>
  </w:style>
  <w:style w:type="paragraph" w:customStyle="1" w:styleId="1D85BC353F7A444186CE20F5DB9DFEB8">
    <w:name w:val="1D85BC353F7A444186CE20F5DB9DFEB8"/>
    <w:rsid w:val="00830A13"/>
  </w:style>
  <w:style w:type="paragraph" w:customStyle="1" w:styleId="8F3B505F272B4D23B8AB3A4A1EC3EB93">
    <w:name w:val="8F3B505F272B4D23B8AB3A4A1EC3EB93"/>
    <w:rsid w:val="00830A13"/>
  </w:style>
  <w:style w:type="paragraph" w:customStyle="1" w:styleId="A5622243389D4FDBB8F01F7847589706">
    <w:name w:val="A5622243389D4FDBB8F01F7847589706"/>
    <w:rsid w:val="00830A13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91B45305624853909A22705670AD23">
    <w:name w:val="8E91B45305624853909A22705670AD23"/>
  </w:style>
  <w:style w:type="paragraph" w:customStyle="1" w:styleId="988B69A1C9D74AA09FEBD622480D9E44">
    <w:name w:val="988B69A1C9D74AA09FEBD622480D9E44"/>
  </w:style>
  <w:style w:type="paragraph" w:customStyle="1" w:styleId="5244AF3CE45C4CCE837CF6E7E4D5FFA0">
    <w:name w:val="5244AF3CE45C4CCE837CF6E7E4D5FFA0"/>
  </w:style>
  <w:style w:type="paragraph" w:customStyle="1" w:styleId="8549FB6079124184B4AD0DEE70028BD2">
    <w:name w:val="8549FB6079124184B4AD0DEE70028BD2"/>
  </w:style>
  <w:style w:type="paragraph" w:customStyle="1" w:styleId="EC5C87423861431E83A4B965CAD0FE30">
    <w:name w:val="EC5C87423861431E83A4B965CAD0FE30"/>
  </w:style>
  <w:style w:type="paragraph" w:customStyle="1" w:styleId="1E33986633864910A155C81449B96506">
    <w:name w:val="1E33986633864910A155C81449B96506"/>
  </w:style>
  <w:style w:type="paragraph" w:customStyle="1" w:styleId="6B5F589F317844D7BD68FD567E2B46F3">
    <w:name w:val="6B5F589F317844D7BD68FD567E2B46F3"/>
  </w:style>
  <w:style w:type="paragraph" w:customStyle="1" w:styleId="1E8DCE4E0E54467E920C99C269B984E5">
    <w:name w:val="1E8DCE4E0E54467E920C99C269B984E5"/>
  </w:style>
  <w:style w:type="paragraph" w:customStyle="1" w:styleId="4C5E636E6BC24171AF2F995411B4228F">
    <w:name w:val="4C5E636E6BC24171AF2F995411B4228F"/>
  </w:style>
  <w:style w:type="paragraph" w:customStyle="1" w:styleId="F7A206AF64FE4FCCB91C853B481E266D">
    <w:name w:val="F7A206AF64FE4FCCB91C853B481E266D"/>
  </w:style>
  <w:style w:type="paragraph" w:customStyle="1" w:styleId="701B5C8972264A0AB96F614342AED838">
    <w:name w:val="701B5C8972264A0AB96F614342AED838"/>
  </w:style>
  <w:style w:type="paragraph" w:customStyle="1" w:styleId="872F14B39C094D458D40AF9B87106AEF">
    <w:name w:val="872F14B39C094D458D40AF9B87106AEF"/>
  </w:style>
  <w:style w:type="paragraph" w:customStyle="1" w:styleId="EACBF040C4A143F59A839A6FCC2F1F2B">
    <w:name w:val="EACBF040C4A143F59A839A6FCC2F1F2B"/>
  </w:style>
  <w:style w:type="paragraph" w:customStyle="1" w:styleId="DB3918093E774D64B51FF824414D18B9">
    <w:name w:val="DB3918093E774D64B51FF824414D18B9"/>
  </w:style>
  <w:style w:type="paragraph" w:customStyle="1" w:styleId="2A0E3688CF7C423A924177D06AA28A42">
    <w:name w:val="2A0E3688CF7C423A924177D06AA28A42"/>
  </w:style>
  <w:style w:type="paragraph" w:customStyle="1" w:styleId="C96317D301C84E479FD43D97F1E8414A">
    <w:name w:val="C96317D301C84E479FD43D97F1E8414A"/>
  </w:style>
  <w:style w:type="paragraph" w:customStyle="1" w:styleId="15282646F60F47F1AADB0C24609931E4">
    <w:name w:val="15282646F60F47F1AADB0C24609931E4"/>
  </w:style>
  <w:style w:type="paragraph" w:customStyle="1" w:styleId="CDCD3933D01040F0907F0A023E839F94">
    <w:name w:val="CDCD3933D01040F0907F0A023E839F94"/>
  </w:style>
  <w:style w:type="paragraph" w:customStyle="1" w:styleId="DA5FA9284FAF4A56B0D2335F0EBB33CD">
    <w:name w:val="DA5FA9284FAF4A56B0D2335F0EBB33CD"/>
    <w:rsid w:val="005C16F6"/>
  </w:style>
  <w:style w:type="paragraph" w:customStyle="1" w:styleId="9465668EE6E447ACBCDF4A6491256EAF">
    <w:name w:val="9465668EE6E447ACBCDF4A6491256EAF"/>
    <w:rsid w:val="00830A13"/>
  </w:style>
  <w:style w:type="paragraph" w:customStyle="1" w:styleId="1D85BC353F7A444186CE20F5DB9DFEB8">
    <w:name w:val="1D85BC353F7A444186CE20F5DB9DFEB8"/>
    <w:rsid w:val="00830A13"/>
  </w:style>
  <w:style w:type="paragraph" w:customStyle="1" w:styleId="8F3B505F272B4D23B8AB3A4A1EC3EB93">
    <w:name w:val="8F3B505F272B4D23B8AB3A4A1EC3EB93"/>
    <w:rsid w:val="00830A13"/>
  </w:style>
  <w:style w:type="paragraph" w:customStyle="1" w:styleId="A5622243389D4FDBB8F01F7847589706">
    <w:name w:val="A5622243389D4FDBB8F01F7847589706"/>
    <w:rsid w:val="00830A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\Users\jmichel6\AppData\Roaming\Microsoft\Templates\Seasonal event flyer.dotx</Template>
  <TotalTime>2</TotalTime>
  <Pages>2</Pages>
  <Words>125</Words>
  <Characters>716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Jena Elizabeth Michel</dc:creator>
  <cp:keywords/>
  <dc:description/>
  <cp:lastModifiedBy>Jena Michel</cp:lastModifiedBy>
  <cp:revision>3</cp:revision>
  <cp:lastPrinted>2019-06-12T18:03:00Z</cp:lastPrinted>
  <dcterms:created xsi:type="dcterms:W3CDTF">2019-06-12T18:10:00Z</dcterms:created>
  <dcterms:modified xsi:type="dcterms:W3CDTF">2019-06-12T18:11:00Z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